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FEB82" w14:textId="77777777" w:rsidR="00BA16B6" w:rsidRDefault="00000000">
      <w:pPr>
        <w:spacing w:after="200" w:line="276" w:lineRule="auto"/>
        <w:jc w:val="right"/>
        <w:rPr>
          <w:rFonts w:cs="Arial"/>
        </w:rPr>
      </w:pPr>
      <w:r>
        <w:rPr>
          <w:rFonts w:cs="Arial"/>
        </w:rPr>
        <w:t>Obrazec št. 2</w:t>
      </w:r>
    </w:p>
    <w:p w14:paraId="6B9AAED1" w14:textId="77777777" w:rsidR="00BA16B6" w:rsidRDefault="00BA16B6">
      <w:pPr>
        <w:ind w:left="360"/>
        <w:jc w:val="center"/>
        <w:rPr>
          <w:rFonts w:eastAsia="Times New Roman" w:cs="Arial"/>
          <w:lang w:eastAsia="sl-SI"/>
        </w:rPr>
      </w:pPr>
    </w:p>
    <w:p w14:paraId="28318AE7" w14:textId="77777777" w:rsidR="00BA16B6" w:rsidRDefault="00000000">
      <w:pPr>
        <w:ind w:left="360"/>
        <w:jc w:val="center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IZJAVA O STRINJANJU Z RAZPISANIMI POGOJI JAVNEGA POVABILA</w:t>
      </w:r>
    </w:p>
    <w:p w14:paraId="0FAA86E1" w14:textId="77777777" w:rsidR="00BA16B6" w:rsidRDefault="00000000">
      <w:pPr>
        <w:ind w:left="360"/>
        <w:jc w:val="center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(IZVEDBA GLASBENE PRODUKCIJE ČAROBNI MARIBOR 2023</w:t>
      </w:r>
    </w:p>
    <w:p w14:paraId="1C0519BE" w14:textId="77777777" w:rsidR="00BA16B6" w:rsidRDefault="00BA16B6">
      <w:pPr>
        <w:spacing w:after="200" w:line="276" w:lineRule="auto"/>
        <w:jc w:val="right"/>
        <w:rPr>
          <w:rFonts w:cs="Arial"/>
        </w:rPr>
      </w:pPr>
    </w:p>
    <w:p w14:paraId="0AB943C0" w14:textId="77777777" w:rsidR="00BA16B6" w:rsidRDefault="00000000">
      <w:pPr>
        <w:spacing w:before="192" w:after="192" w:line="360" w:lineRule="auto"/>
        <w:ind w:left="108"/>
        <w:rPr>
          <w:rFonts w:cs="Arial"/>
        </w:rPr>
      </w:pPr>
      <w:r>
        <w:rPr>
          <w:rFonts w:cs="Arial"/>
        </w:rPr>
        <w:t xml:space="preserve">Prijavitelj </w:t>
      </w:r>
    </w:p>
    <w:p w14:paraId="0068D94C" w14:textId="77777777" w:rsidR="00BA16B6" w:rsidRDefault="00000000">
      <w:pPr>
        <w:spacing w:before="192" w:after="192" w:line="360" w:lineRule="auto"/>
        <w:ind w:left="108"/>
        <w:rPr>
          <w:rFonts w:cs="Arial"/>
        </w:rPr>
      </w:pPr>
      <w:r>
        <w:rPr>
          <w:rFonts w:cs="Arial"/>
        </w:rPr>
        <w:t xml:space="preserve">……………………………………………………………………………………………………… s podpisom potrjuje in izjavlja: </w:t>
      </w:r>
    </w:p>
    <w:p w14:paraId="5164E318" w14:textId="77777777" w:rsidR="00BA16B6" w:rsidRDefault="00000000">
      <w:pPr>
        <w:numPr>
          <w:ilvl w:val="0"/>
          <w:numId w:val="1"/>
        </w:numPr>
        <w:spacing w:before="192" w:after="192"/>
        <w:rPr>
          <w:rFonts w:cs="Arial"/>
        </w:rPr>
      </w:pPr>
      <w:r>
        <w:rPr>
          <w:rFonts w:cs="Arial"/>
        </w:rPr>
        <w:t>da sprejema vse pogoje navedene v javnem povabilu za izvedbo glasbene produkcije na prireditvi Čarobni Maribor 2023;</w:t>
      </w:r>
    </w:p>
    <w:p w14:paraId="2668E930" w14:textId="77777777" w:rsidR="00BA16B6" w:rsidRDefault="00000000">
      <w:pPr>
        <w:numPr>
          <w:ilvl w:val="0"/>
          <w:numId w:val="1"/>
        </w:numPr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da vse priložene fotokopije in dokazila ustrezajo originalom;</w:t>
      </w:r>
    </w:p>
    <w:p w14:paraId="21C693A8" w14:textId="77777777" w:rsidR="00BA16B6" w:rsidRDefault="00BA16B6">
      <w:pPr>
        <w:ind w:left="720"/>
        <w:rPr>
          <w:rFonts w:eastAsia="Times New Roman" w:cs="Arial"/>
          <w:lang w:eastAsia="sl-SI"/>
        </w:rPr>
      </w:pPr>
    </w:p>
    <w:p w14:paraId="5A1B56DE" w14:textId="77777777" w:rsidR="00BA16B6" w:rsidRDefault="00000000">
      <w:pPr>
        <w:numPr>
          <w:ilvl w:val="0"/>
          <w:numId w:val="1"/>
        </w:numPr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da soglaša, da lahko Zavod za turizem Maribor za namen vodenja postopka tega javnega povabila pridobi podatke iz uradnih evidenc po uradni dolžnosti, kjer bo to potrebno;</w:t>
      </w:r>
    </w:p>
    <w:p w14:paraId="65E05D62" w14:textId="77777777" w:rsidR="00BA16B6" w:rsidRDefault="00000000">
      <w:pPr>
        <w:numPr>
          <w:ilvl w:val="0"/>
          <w:numId w:val="1"/>
        </w:numPr>
        <w:spacing w:before="192" w:after="192"/>
        <w:rPr>
          <w:rFonts w:cs="Arial"/>
        </w:rPr>
      </w:pPr>
      <w:r>
        <w:rPr>
          <w:rFonts w:cs="Arial"/>
        </w:rPr>
        <w:t>da ne bo zahteval nobenega plačila stroškov, v kolikor so nastali za pripravo ponudbe;</w:t>
      </w:r>
    </w:p>
    <w:p w14:paraId="6B6B7787" w14:textId="77777777" w:rsidR="00BA16B6" w:rsidRDefault="00000000">
      <w:pPr>
        <w:numPr>
          <w:ilvl w:val="0"/>
          <w:numId w:val="1"/>
        </w:numPr>
        <w:spacing w:before="192" w:after="192"/>
        <w:rPr>
          <w:rFonts w:cs="Arial"/>
        </w:rPr>
      </w:pPr>
      <w:r>
        <w:rPr>
          <w:rFonts w:cs="Arial"/>
        </w:rPr>
        <w:t>da bo poravnal vse obveznosti do izbranih podizvajalcev;</w:t>
      </w:r>
    </w:p>
    <w:p w14:paraId="14D56AB6" w14:textId="77777777" w:rsidR="00BA16B6" w:rsidRDefault="00000000">
      <w:pPr>
        <w:pStyle w:val="Odstavekseznama"/>
        <w:numPr>
          <w:ilvl w:val="0"/>
          <w:numId w:val="1"/>
        </w:numPr>
        <w:spacing w:line="276" w:lineRule="auto"/>
      </w:pPr>
      <w:r>
        <w:rPr>
          <w:rFonts w:eastAsia="Times New Roman" w:cs="Arial"/>
          <w:lang w:eastAsia="sl-SI"/>
        </w:rPr>
        <w:t xml:space="preserve">da se strinja, da bo Zavod za turizem Maribor v skladu z Uredbo o posredovanju in ponovni uporabi informacij javnega značaja podatke o podjetju hranil in uporabljal za namen </w:t>
      </w:r>
      <w:r>
        <w:t>posredovanja informacij javnega značaja prosilcem in v svetovni splet, zaračunavanje stroškov takega posredovanja, ceno in druge pogoje ponovne uporabe informacij javnega značaja ter poročanje o zagotavljanju dostopa do informacij javnega značaja;</w:t>
      </w:r>
    </w:p>
    <w:p w14:paraId="5A6B748C" w14:textId="77777777" w:rsidR="00BA16B6" w:rsidRDefault="00000000">
      <w:pPr>
        <w:numPr>
          <w:ilvl w:val="0"/>
          <w:numId w:val="1"/>
        </w:numPr>
        <w:spacing w:before="192" w:after="192"/>
        <w:rPr>
          <w:rFonts w:cs="Arial"/>
        </w:rPr>
      </w:pPr>
      <w:r>
        <w:rPr>
          <w:rFonts w:cs="Arial"/>
        </w:rPr>
        <w:t>da je seznanjen, da je napačna navedba podatkov osnova za prekinitev sklenjene pogodbe za izvedbo glasbene produkcije za prireditev Čarobni Maribor 2023 in silvestrovanja na prostem v Mariboru in da za navedene podatke kazensko in materialno odgovarja.</w:t>
      </w:r>
    </w:p>
    <w:p w14:paraId="6763140C" w14:textId="77777777" w:rsidR="00BA16B6" w:rsidRDefault="00BA16B6">
      <w:pPr>
        <w:spacing w:after="200" w:line="276" w:lineRule="auto"/>
        <w:rPr>
          <w:rFonts w:cs="Arial"/>
        </w:rPr>
      </w:pPr>
    </w:p>
    <w:p w14:paraId="5F04ED7E" w14:textId="77777777" w:rsidR="00BA16B6" w:rsidRDefault="00000000">
      <w:pPr>
        <w:spacing w:after="200" w:line="276" w:lineRule="auto"/>
        <w:rPr>
          <w:rFonts w:cs="Arial"/>
        </w:rPr>
      </w:pPr>
      <w:r>
        <w:rPr>
          <w:rFonts w:cs="Arial"/>
        </w:rPr>
        <w:t>S podpisom potrjujem, da so navedeni podatki resnični, točni in ustrezajo dejanskemu stanju.</w:t>
      </w:r>
    </w:p>
    <w:p w14:paraId="5B17F282" w14:textId="77777777" w:rsidR="00BA16B6" w:rsidRDefault="00BA16B6">
      <w:pPr>
        <w:spacing w:after="200" w:line="276" w:lineRule="auto"/>
        <w:rPr>
          <w:rFonts w:cs="Arial"/>
        </w:rPr>
      </w:pPr>
    </w:p>
    <w:p w14:paraId="40BF491B" w14:textId="77777777" w:rsidR="00BA16B6" w:rsidRDefault="00BA16B6">
      <w:pPr>
        <w:spacing w:after="200" w:line="276" w:lineRule="auto"/>
        <w:jc w:val="left"/>
        <w:rPr>
          <w:rFonts w:cs="Arial"/>
        </w:rPr>
      </w:pPr>
    </w:p>
    <w:p w14:paraId="05646F86" w14:textId="77777777" w:rsidR="00BA16B6" w:rsidRDefault="00000000">
      <w:pPr>
        <w:spacing w:after="200" w:line="276" w:lineRule="auto"/>
      </w:pPr>
      <w:r>
        <w:rPr>
          <w:rFonts w:cs="Arial"/>
        </w:rPr>
        <w:t>Kraj in datum: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Žig:   </w:t>
      </w:r>
      <w:r>
        <w:rPr>
          <w:rFonts w:cs="Arial"/>
        </w:rPr>
        <w:tab/>
      </w:r>
      <w:r>
        <w:rPr>
          <w:rFonts w:cs="Arial"/>
        </w:rPr>
        <w:tab/>
        <w:t xml:space="preserve">              Podpis odgovorne osebe:</w:t>
      </w:r>
    </w:p>
    <w:p w14:paraId="79170B91" w14:textId="77777777" w:rsidR="00BA16B6" w:rsidRDefault="00BA16B6"/>
    <w:p w14:paraId="0423BA1B" w14:textId="77777777" w:rsidR="00BA16B6" w:rsidRDefault="00BA16B6"/>
    <w:p w14:paraId="69A75E2B" w14:textId="77777777" w:rsidR="00BA16B6" w:rsidRDefault="00BA16B6"/>
    <w:p w14:paraId="54D498F2" w14:textId="77777777" w:rsidR="00BA16B6" w:rsidRDefault="00BA16B6"/>
    <w:p w14:paraId="7AFC6962" w14:textId="77777777" w:rsidR="00BA16B6" w:rsidRDefault="00BA16B6"/>
    <w:sectPr w:rsidR="00BA16B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DF4C3" w14:textId="77777777" w:rsidR="00B509EE" w:rsidRDefault="00B509EE">
      <w:r>
        <w:separator/>
      </w:r>
    </w:p>
  </w:endnote>
  <w:endnote w:type="continuationSeparator" w:id="0">
    <w:p w14:paraId="74039B4E" w14:textId="77777777" w:rsidR="00B509EE" w:rsidRDefault="00B50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C876D" w14:textId="77777777" w:rsidR="00B509EE" w:rsidRDefault="00B509EE">
      <w:r>
        <w:rPr>
          <w:color w:val="000000"/>
        </w:rPr>
        <w:separator/>
      </w:r>
    </w:p>
  </w:footnote>
  <w:footnote w:type="continuationSeparator" w:id="0">
    <w:p w14:paraId="549B1C35" w14:textId="77777777" w:rsidR="00B509EE" w:rsidRDefault="00B50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51680"/>
    <w:multiLevelType w:val="multilevel"/>
    <w:tmpl w:val="D2E639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7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A16B6"/>
    <w:rsid w:val="00014458"/>
    <w:rsid w:val="006E7C37"/>
    <w:rsid w:val="00B509EE"/>
    <w:rsid w:val="00BA16B6"/>
    <w:rsid w:val="00CA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2689"/>
  <w15:docId w15:val="{845ADC5B-C43C-46FE-922C-70FC8137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Jemeršič</dc:creator>
  <dc:description/>
  <cp:lastModifiedBy>Alenka Mivšek</cp:lastModifiedBy>
  <cp:revision>2</cp:revision>
  <cp:lastPrinted>2022-11-21T14:57:00Z</cp:lastPrinted>
  <dcterms:created xsi:type="dcterms:W3CDTF">2026-10-11T16:35:00Z</dcterms:created>
  <dcterms:modified xsi:type="dcterms:W3CDTF">2026-10-11T16:35:00Z</dcterms:modified>
</cp:coreProperties>
</file>